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6"/>
        <w:tblW w:w="8951" w:type="dxa"/>
        <w:tblInd w:w="-204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7"/>
        <w:gridCol w:w="1939"/>
        <w:gridCol w:w="2723"/>
        <w:gridCol w:w="15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8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运城市国资国企在线监管系统三级等保测评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 价 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8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报价单位：（盖章）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8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8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8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89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报价如下：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系统名称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总预算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等保测评费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</w:trPr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运城市国资国企在线监管系统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7万元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701" w:right="1588" w:bottom="1701" w:left="1588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- 2 -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A1D88"/>
    <w:multiLevelType w:val="multilevel"/>
    <w:tmpl w:val="0C9A1D88"/>
    <w:lvl w:ilvl="0" w:tentative="0">
      <w:start w:val="13"/>
      <w:numFmt w:val="decimal"/>
      <w:pStyle w:val="2"/>
      <w:lvlText w:val="%1、"/>
      <w:lvlJc w:val="left"/>
      <w:pPr>
        <w:ind w:left="766" w:hanging="5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1" w:hanging="420"/>
      </w:pPr>
    </w:lvl>
    <w:lvl w:ilvl="2" w:tentative="0">
      <w:start w:val="1"/>
      <w:numFmt w:val="lowerRoman"/>
      <w:lvlText w:val="%3."/>
      <w:lvlJc w:val="right"/>
      <w:pPr>
        <w:ind w:left="1501" w:hanging="420"/>
      </w:pPr>
    </w:lvl>
    <w:lvl w:ilvl="3" w:tentative="0">
      <w:start w:val="1"/>
      <w:numFmt w:val="decimal"/>
      <w:lvlText w:val="%4."/>
      <w:lvlJc w:val="left"/>
      <w:pPr>
        <w:ind w:left="1921" w:hanging="420"/>
      </w:pPr>
    </w:lvl>
    <w:lvl w:ilvl="4" w:tentative="0">
      <w:start w:val="1"/>
      <w:numFmt w:val="lowerLetter"/>
      <w:lvlText w:val="%5)"/>
      <w:lvlJc w:val="left"/>
      <w:pPr>
        <w:ind w:left="2341" w:hanging="420"/>
      </w:pPr>
    </w:lvl>
    <w:lvl w:ilvl="5" w:tentative="0">
      <w:start w:val="1"/>
      <w:numFmt w:val="lowerRoman"/>
      <w:lvlText w:val="%6."/>
      <w:lvlJc w:val="right"/>
      <w:pPr>
        <w:ind w:left="2761" w:hanging="420"/>
      </w:pPr>
    </w:lvl>
    <w:lvl w:ilvl="6" w:tentative="0">
      <w:start w:val="1"/>
      <w:numFmt w:val="decimal"/>
      <w:lvlText w:val="%7."/>
      <w:lvlJc w:val="left"/>
      <w:pPr>
        <w:ind w:left="3181" w:hanging="420"/>
      </w:pPr>
    </w:lvl>
    <w:lvl w:ilvl="7" w:tentative="0">
      <w:start w:val="1"/>
      <w:numFmt w:val="lowerLetter"/>
      <w:lvlText w:val="%8)"/>
      <w:lvlJc w:val="left"/>
      <w:pPr>
        <w:ind w:left="3601" w:hanging="420"/>
      </w:pPr>
    </w:lvl>
    <w:lvl w:ilvl="8" w:tentative="0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4ZTk4NjJhODY4ZTllMDVkNmU3ZDkzNDJmM2M3M2UifQ=="/>
  </w:docVars>
  <w:rsids>
    <w:rsidRoot w:val="171D01E7"/>
    <w:rsid w:val="001A519A"/>
    <w:rsid w:val="007439F6"/>
    <w:rsid w:val="007D0408"/>
    <w:rsid w:val="00E47C60"/>
    <w:rsid w:val="010A2E37"/>
    <w:rsid w:val="02493090"/>
    <w:rsid w:val="03AB26E4"/>
    <w:rsid w:val="03BA1C0C"/>
    <w:rsid w:val="086F1377"/>
    <w:rsid w:val="08D50D43"/>
    <w:rsid w:val="09DF5FC8"/>
    <w:rsid w:val="0A963915"/>
    <w:rsid w:val="0B275F39"/>
    <w:rsid w:val="0B48659F"/>
    <w:rsid w:val="101B7DC6"/>
    <w:rsid w:val="10230E97"/>
    <w:rsid w:val="11F5718A"/>
    <w:rsid w:val="12635D84"/>
    <w:rsid w:val="148D505F"/>
    <w:rsid w:val="15532E18"/>
    <w:rsid w:val="16FA4CAD"/>
    <w:rsid w:val="171D01E7"/>
    <w:rsid w:val="1A907657"/>
    <w:rsid w:val="1D902BE0"/>
    <w:rsid w:val="1FCD3580"/>
    <w:rsid w:val="20B6593D"/>
    <w:rsid w:val="20C75D9C"/>
    <w:rsid w:val="21EE0EF9"/>
    <w:rsid w:val="22394A78"/>
    <w:rsid w:val="22C55178"/>
    <w:rsid w:val="22F01023"/>
    <w:rsid w:val="237F295E"/>
    <w:rsid w:val="24CE60D8"/>
    <w:rsid w:val="255B15E2"/>
    <w:rsid w:val="274041B2"/>
    <w:rsid w:val="2778179F"/>
    <w:rsid w:val="27BD2266"/>
    <w:rsid w:val="291E2BBD"/>
    <w:rsid w:val="29FE1945"/>
    <w:rsid w:val="2ACB4B9E"/>
    <w:rsid w:val="2C425E75"/>
    <w:rsid w:val="2C464019"/>
    <w:rsid w:val="2C536AB6"/>
    <w:rsid w:val="2C9C632F"/>
    <w:rsid w:val="2CF57C4D"/>
    <w:rsid w:val="32505DBE"/>
    <w:rsid w:val="3295040D"/>
    <w:rsid w:val="335453C3"/>
    <w:rsid w:val="337A667A"/>
    <w:rsid w:val="340A1DD0"/>
    <w:rsid w:val="354D4C0D"/>
    <w:rsid w:val="358C2D73"/>
    <w:rsid w:val="35C30579"/>
    <w:rsid w:val="362E7865"/>
    <w:rsid w:val="36C26992"/>
    <w:rsid w:val="36C843DE"/>
    <w:rsid w:val="397F500E"/>
    <w:rsid w:val="3A6D1669"/>
    <w:rsid w:val="3AB67890"/>
    <w:rsid w:val="3B0630F7"/>
    <w:rsid w:val="3BD729D5"/>
    <w:rsid w:val="3BEC1750"/>
    <w:rsid w:val="3C8616BD"/>
    <w:rsid w:val="3CD074FE"/>
    <w:rsid w:val="3D9C54BA"/>
    <w:rsid w:val="3DE86099"/>
    <w:rsid w:val="3E1B0E36"/>
    <w:rsid w:val="41DB4DAC"/>
    <w:rsid w:val="43E32858"/>
    <w:rsid w:val="499F2B63"/>
    <w:rsid w:val="4AF8077D"/>
    <w:rsid w:val="4BD217E6"/>
    <w:rsid w:val="4D585FAA"/>
    <w:rsid w:val="4F4D4E6B"/>
    <w:rsid w:val="50292661"/>
    <w:rsid w:val="50AB6AEF"/>
    <w:rsid w:val="51FED7AB"/>
    <w:rsid w:val="527D71DF"/>
    <w:rsid w:val="555C2284"/>
    <w:rsid w:val="560F3BC6"/>
    <w:rsid w:val="576A47B0"/>
    <w:rsid w:val="5A2373B6"/>
    <w:rsid w:val="5BD462C2"/>
    <w:rsid w:val="5D0C4E93"/>
    <w:rsid w:val="5D26963E"/>
    <w:rsid w:val="5DC91500"/>
    <w:rsid w:val="5EFA7CCD"/>
    <w:rsid w:val="5F3B4915"/>
    <w:rsid w:val="5FBE37EF"/>
    <w:rsid w:val="61F77588"/>
    <w:rsid w:val="63BFD95A"/>
    <w:rsid w:val="64FF0D84"/>
    <w:rsid w:val="68733182"/>
    <w:rsid w:val="6B6F44CA"/>
    <w:rsid w:val="6C0A7142"/>
    <w:rsid w:val="6C532633"/>
    <w:rsid w:val="6DC01176"/>
    <w:rsid w:val="6F5F0782"/>
    <w:rsid w:val="6FBB27F8"/>
    <w:rsid w:val="6FFF438D"/>
    <w:rsid w:val="70C92498"/>
    <w:rsid w:val="740844DB"/>
    <w:rsid w:val="757DE146"/>
    <w:rsid w:val="75ED5D32"/>
    <w:rsid w:val="761C0F14"/>
    <w:rsid w:val="762D1373"/>
    <w:rsid w:val="764B35A7"/>
    <w:rsid w:val="76913B87"/>
    <w:rsid w:val="770F27C5"/>
    <w:rsid w:val="787B4617"/>
    <w:rsid w:val="79BC0A44"/>
    <w:rsid w:val="7ACC1AC5"/>
    <w:rsid w:val="7CA3E458"/>
    <w:rsid w:val="7D53360D"/>
    <w:rsid w:val="7D850275"/>
    <w:rsid w:val="7F7D58EC"/>
    <w:rsid w:val="7FED5E97"/>
    <w:rsid w:val="93BA08E8"/>
    <w:rsid w:val="9D4B5CFF"/>
    <w:rsid w:val="B33F495D"/>
    <w:rsid w:val="BA7B23C6"/>
    <w:rsid w:val="BBAF196B"/>
    <w:rsid w:val="BEED2391"/>
    <w:rsid w:val="CFFF7263"/>
    <w:rsid w:val="DFEFD79F"/>
    <w:rsid w:val="DFF7E9E8"/>
    <w:rsid w:val="E27EDF65"/>
    <w:rsid w:val="E9F71EFB"/>
    <w:rsid w:val="F7E98103"/>
    <w:rsid w:val="FB3BD7B7"/>
    <w:rsid w:val="FB6E079A"/>
    <w:rsid w:val="FB7E255A"/>
    <w:rsid w:val="FBFE8333"/>
    <w:rsid w:val="FCD7119A"/>
    <w:rsid w:val="FE734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numPr>
        <w:ilvl w:val="0"/>
        <w:numId w:val="1"/>
      </w:numPr>
      <w:spacing w:after="0"/>
      <w:ind w:left="0" w:firstLine="420" w:firstLineChars="100"/>
    </w:pPr>
    <w:rPr>
      <w:rFonts w:eastAsia="仿宋_GB2312"/>
      <w:sz w:val="32"/>
    </w:rPr>
  </w:style>
  <w:style w:type="paragraph" w:styleId="3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4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baixin/C:\Users\hp21\Desktop\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</Template>
  <Pages>3</Pages>
  <Words>839</Words>
  <Characters>867</Characters>
  <Lines>1</Lines>
  <Paragraphs>1</Paragraphs>
  <TotalTime>5</TotalTime>
  <ScaleCrop>false</ScaleCrop>
  <LinksUpToDate>false</LinksUpToDate>
  <CharactersWithSpaces>870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2020-07-24T16:33:00Z</dcterms:created>
  <dc:creator>木子</dc:creator>
  <cp:lastModifiedBy>baixin</cp:lastModifiedBy>
  <cp:lastPrinted>2024-03-15T19:36:00Z</cp:lastPrinted>
  <dcterms:modified xsi:type="dcterms:W3CDTF">2026-09-02T10:25:28Z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01D8A89E75FC4316867E5952B22E9EA7_13</vt:lpwstr>
  </property>
</Properties>
</file>